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B43" w:rsidRDefault="003A2B43" w:rsidP="009708B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Общая схема недели музыки (12.02.2023— 16.02.2023)</w:t>
      </w:r>
    </w:p>
    <w:p w:rsidR="003A2B43" w:rsidRPr="002A3B1B" w:rsidRDefault="003A2B43" w:rsidP="009708B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учитель: Аветян Э.Л.</w:t>
      </w:r>
    </w:p>
    <w:tbl>
      <w:tblPr>
        <w:tblW w:w="8948" w:type="dxa"/>
        <w:tblInd w:w="-20" w:type="dxa"/>
        <w:tblLayout w:type="fixed"/>
        <w:tblLook w:val="0000"/>
      </w:tblPr>
      <w:tblGrid>
        <w:gridCol w:w="2268"/>
        <w:gridCol w:w="6680"/>
      </w:tblGrid>
      <w:tr w:rsidR="003A2B43" w:rsidTr="00BD370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2B43" w:rsidRDefault="003A2B43" w:rsidP="00BD3702">
            <w:pPr>
              <w:snapToGrid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Дата проведения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B43" w:rsidRDefault="003A2B43" w:rsidP="00BD3702">
            <w:pPr>
              <w:snapToGrid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Мероприятие</w:t>
            </w:r>
          </w:p>
        </w:tc>
      </w:tr>
      <w:tr w:rsidR="003A2B43" w:rsidTr="00BD3702"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A2B43" w:rsidRDefault="003A2B43" w:rsidP="00453A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класс </w:t>
            </w:r>
          </w:p>
        </w:tc>
        <w:tc>
          <w:tcPr>
            <w:tcW w:w="6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Музыкальная игра «Угадай мелодию»</w:t>
            </w:r>
          </w:p>
        </w:tc>
      </w:tr>
      <w:tr w:rsidR="003A2B43" w:rsidTr="00BD3702"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  <w:tc>
          <w:tcPr>
            <w:tcW w:w="6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B43" w:rsidRDefault="003A2B43" w:rsidP="00BD37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Музыкальная игра «Угадай мелодию»</w:t>
            </w:r>
          </w:p>
        </w:tc>
      </w:tr>
      <w:tr w:rsidR="003A2B43" w:rsidTr="00BD370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Музыкальная игра «Угадай мелодию»</w:t>
            </w:r>
          </w:p>
        </w:tc>
      </w:tr>
      <w:tr w:rsidR="003A2B43" w:rsidTr="00BD370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B43" w:rsidRDefault="003A2B43" w:rsidP="00BD370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Музыкальная игра «Угадай мелодию»</w:t>
            </w:r>
          </w:p>
        </w:tc>
      </w:tr>
    </w:tbl>
    <w:p w:rsidR="003A2B43" w:rsidRDefault="003A2B43"/>
    <w:p w:rsidR="003A2B43" w:rsidRPr="00317AFA" w:rsidRDefault="003A2B43" w:rsidP="00317AFA">
      <w:pPr>
        <w:spacing w:line="360" w:lineRule="auto"/>
      </w:pPr>
      <w:r>
        <w:t>С 12 февраля в школе проходила предметная неделя музыки. Ребята 5-8 классов приняли участие в музыкальной игре «Угадай мелодия». Были предложены категории: «Животный мир», «Семья», «Явления природы», «Друзья», «Вся палитра», «Числительные», «Про маму», «</w:t>
      </w:r>
      <w:bookmarkStart w:id="0" w:name="_GoBack"/>
      <w:bookmarkEnd w:id="0"/>
      <w:r>
        <w:t>Про школу», «Времена года»</w:t>
      </w:r>
      <w:r w:rsidRPr="00317AFA">
        <w:t>.</w:t>
      </w:r>
      <w:r>
        <w:t xml:space="preserve"> По окончании игры все ребята получили «пять» за урок.</w:t>
      </w:r>
    </w:p>
    <w:p w:rsidR="003A2B43" w:rsidRPr="00831609" w:rsidRDefault="003A2B43" w:rsidP="00317AFA">
      <w:pPr>
        <w:spacing w:line="360" w:lineRule="auto"/>
        <w:rPr>
          <w:b/>
        </w:rPr>
      </w:pPr>
    </w:p>
    <w:p w:rsidR="003A2B43" w:rsidRPr="00831609" w:rsidRDefault="003A2B43" w:rsidP="009708BD">
      <w:pPr>
        <w:rPr>
          <w:b/>
        </w:rPr>
      </w:pPr>
    </w:p>
    <w:p w:rsidR="003A2B43" w:rsidRPr="00831609" w:rsidRDefault="003A2B43" w:rsidP="009708BD">
      <w:pPr>
        <w:rPr>
          <w:b/>
        </w:rPr>
      </w:pPr>
    </w:p>
    <w:p w:rsidR="003A2B43" w:rsidRPr="00831609" w:rsidRDefault="003A2B43" w:rsidP="009708BD">
      <w:pPr>
        <w:rPr>
          <w:b/>
        </w:rPr>
      </w:pPr>
    </w:p>
    <w:p w:rsidR="003A2B43" w:rsidRPr="00831609" w:rsidRDefault="003A2B43" w:rsidP="009708BD">
      <w:pPr>
        <w:rPr>
          <w:b/>
        </w:rPr>
      </w:pPr>
    </w:p>
    <w:p w:rsidR="003A2B43" w:rsidRDefault="003A2B43"/>
    <w:sectPr w:rsidR="003A2B43" w:rsidSect="00574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1F49"/>
    <w:rsid w:val="002A3B1B"/>
    <w:rsid w:val="00317AFA"/>
    <w:rsid w:val="003A2B43"/>
    <w:rsid w:val="00453A2F"/>
    <w:rsid w:val="00574E48"/>
    <w:rsid w:val="00681F49"/>
    <w:rsid w:val="00831609"/>
    <w:rsid w:val="009708BD"/>
    <w:rsid w:val="00AE2BA3"/>
    <w:rsid w:val="00AF7E99"/>
    <w:rsid w:val="00B10F91"/>
    <w:rsid w:val="00BA065B"/>
    <w:rsid w:val="00BD3702"/>
    <w:rsid w:val="00BE540B"/>
    <w:rsid w:val="00CE5CC7"/>
    <w:rsid w:val="00FB2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8B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92</Words>
  <Characters>525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1НШ1</cp:lastModifiedBy>
  <cp:revision>5</cp:revision>
  <dcterms:created xsi:type="dcterms:W3CDTF">2023-04-16T15:36:00Z</dcterms:created>
  <dcterms:modified xsi:type="dcterms:W3CDTF">2024-02-29T10:50:00Z</dcterms:modified>
</cp:coreProperties>
</file>