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549" w:rsidRDefault="00387549" w:rsidP="00556724">
      <w:pPr>
        <w:spacing w:after="24"/>
        <w:jc w:val="right"/>
      </w:pPr>
    </w:p>
    <w:p w:rsidR="00387549" w:rsidRDefault="00387549" w:rsidP="00556724">
      <w:pPr>
        <w:spacing w:after="0"/>
        <w:ind w:left="221" w:right="281" w:hanging="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Дорожная карта подготовки к введению обновленного ФГОС среднего общего образования в МКОУ средняя общеобразовательная школа п. Пяльма </w:t>
      </w:r>
    </w:p>
    <w:p w:rsidR="00387549" w:rsidRDefault="00387549" w:rsidP="00556724">
      <w:pPr>
        <w:spacing w:after="0"/>
        <w:ind w:left="221" w:right="281" w:hanging="3"/>
        <w:jc w:val="center"/>
      </w:pPr>
      <w:r>
        <w:rPr>
          <w:rFonts w:ascii="Times New Roman" w:hAnsi="Times New Roman" w:cs="Times New Roman"/>
          <w:b/>
          <w:sz w:val="24"/>
        </w:rPr>
        <w:t>с 1 сентября 2023г.</w:t>
      </w:r>
      <w:r>
        <w:rPr>
          <w:rFonts w:ascii="Times New Roman" w:hAnsi="Times New Roman" w:cs="Times New Roman"/>
          <w:sz w:val="24"/>
        </w:rPr>
        <w:t xml:space="preserve"> </w:t>
      </w:r>
    </w:p>
    <w:tbl>
      <w:tblPr>
        <w:tblW w:w="10351" w:type="dxa"/>
        <w:tblInd w:w="-284" w:type="dxa"/>
        <w:tblCellMar>
          <w:top w:w="84" w:type="dxa"/>
          <w:left w:w="74" w:type="dxa"/>
          <w:right w:w="98" w:type="dxa"/>
        </w:tblCellMar>
        <w:tblLook w:val="00A0"/>
      </w:tblPr>
      <w:tblGrid>
        <w:gridCol w:w="5605"/>
        <w:gridCol w:w="1807"/>
        <w:gridCol w:w="2939"/>
      </w:tblGrid>
      <w:tr w:rsidR="00387549" w:rsidTr="00752C3E">
        <w:trPr>
          <w:trHeight w:val="442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b/>
                <w:sz w:val="24"/>
              </w:rPr>
              <w:t>Срок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87549" w:rsidTr="00752C3E">
        <w:trPr>
          <w:trHeight w:val="442"/>
        </w:trPr>
        <w:tc>
          <w:tcPr>
            <w:tcW w:w="10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  <w:jc w:val="center"/>
            </w:pPr>
            <w:r w:rsidRPr="00752C3E">
              <w:rPr>
                <w:rFonts w:ascii="Times New Roman" w:hAnsi="Times New Roman" w:cs="Times New Roman"/>
                <w:b/>
                <w:sz w:val="24"/>
              </w:rPr>
              <w:t>Оценить ресурсы школы</w:t>
            </w:r>
          </w:p>
        </w:tc>
      </w:tr>
      <w:tr w:rsidR="00387549" w:rsidTr="00752C3E">
        <w:trPr>
          <w:trHeight w:val="991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Провести инвентаризацию материально-технической базы школы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Январь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Инвентаризационная комиссия, заместитель директора по АХЧ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87549" w:rsidTr="00752C3E">
        <w:trPr>
          <w:trHeight w:val="718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Привести ресурсы школы в соответствие с требованиями обновленного ФГОС СОО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Январь–август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Администрация школы</w:t>
            </w:r>
          </w:p>
        </w:tc>
      </w:tr>
      <w:tr w:rsidR="00387549" w:rsidTr="00752C3E">
        <w:trPr>
          <w:trHeight w:val="718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Проанализировать количество педагогов и их учебную нагрузку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Январь–март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Администрация школы</w:t>
            </w:r>
          </w:p>
        </w:tc>
      </w:tr>
      <w:tr w:rsidR="00387549" w:rsidTr="00752C3E">
        <w:trPr>
          <w:trHeight w:val="718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Направить учителей на курсы повышеня</w:t>
            </w:r>
            <w:bookmarkStart w:id="0" w:name="_GoBack"/>
            <w:bookmarkEnd w:id="0"/>
            <w:r w:rsidRPr="00752C3E">
              <w:rPr>
                <w:rFonts w:ascii="Times New Roman" w:hAnsi="Times New Roman" w:cs="Times New Roman"/>
                <w:sz w:val="24"/>
              </w:rPr>
              <w:t xml:space="preserve"> квалификации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Апрель–май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Администрация школы</w:t>
            </w:r>
          </w:p>
        </w:tc>
      </w:tr>
      <w:tr w:rsidR="00387549" w:rsidTr="00752C3E">
        <w:trPr>
          <w:trHeight w:val="715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Организовать педсовет по вопросам подготовки к введению и реализации обновленного ФГОС СОО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Апрель, август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Администрация школы</w:t>
            </w:r>
          </w:p>
        </w:tc>
      </w:tr>
      <w:tr w:rsidR="00387549" w:rsidTr="00752C3E">
        <w:trPr>
          <w:trHeight w:val="994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Обеспечить консультационную помощь педагогам по вопросам применения обновленного ФГОС СОО при обучении школьников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По мере необходимости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Заместитель директора по УВР, ВР</w:t>
            </w:r>
          </w:p>
        </w:tc>
      </w:tr>
      <w:tr w:rsidR="00387549" w:rsidTr="00752C3E">
        <w:trPr>
          <w:trHeight w:val="718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19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 xml:space="preserve">Заключить договоры о сетевой форме реализации </w:t>
            </w:r>
          </w:p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ООП СОО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По мере необходимости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Директор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87549" w:rsidTr="00752C3E">
        <w:trPr>
          <w:trHeight w:val="994"/>
        </w:trPr>
        <w:tc>
          <w:tcPr>
            <w:tcW w:w="10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b/>
                <w:sz w:val="24"/>
              </w:rPr>
              <w:t>Собрать заявления о выборе родного языка, родной литературы и второго иностранного языка, провести анкетирование на выбор обучающимися профилей обучения и курсов в части учебного плана, формируемой участниками образовательных отношений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87549" w:rsidTr="00752C3E">
        <w:trPr>
          <w:trHeight w:val="1819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74" w:lineRule="auto"/>
              <w:ind w:right="120"/>
            </w:pPr>
            <w:r w:rsidRPr="00752C3E">
              <w:rPr>
                <w:rFonts w:ascii="Times New Roman" w:hAnsi="Times New Roman" w:cs="Times New Roman"/>
                <w:sz w:val="24"/>
              </w:rPr>
              <w:t xml:space="preserve">Организовать родительское собрание в 9-м классе, на которрм провести анкетирование на выбор: - обучающимися профилей обучения в будущем 10 классе; </w:t>
            </w:r>
          </w:p>
          <w:p w:rsidR="00387549" w:rsidRDefault="00387549" w:rsidP="00752C3E">
            <w:pPr>
              <w:spacing w:after="0" w:line="240" w:lineRule="auto"/>
              <w:jc w:val="both"/>
            </w:pPr>
            <w:r w:rsidRPr="00752C3E">
              <w:rPr>
                <w:rFonts w:ascii="Times New Roman" w:hAnsi="Times New Roman" w:cs="Times New Roman"/>
                <w:sz w:val="24"/>
              </w:rPr>
              <w:t xml:space="preserve">- курсов в части учебного плана, формируемой участниками образовательных отношений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297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87549" w:rsidRPr="00752C3E" w:rsidRDefault="00387549" w:rsidP="00752C3E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sz w:val="24"/>
              </w:rPr>
            </w:pPr>
            <w:r w:rsidRPr="00752C3E">
              <w:rPr>
                <w:rFonts w:ascii="Times New Roman" w:hAnsi="Times New Roman" w:cs="Times New Roman"/>
                <w:sz w:val="24"/>
              </w:rPr>
              <w:t>Май</w:t>
            </w:r>
          </w:p>
          <w:p w:rsidR="00387549" w:rsidRDefault="00387549" w:rsidP="00752C3E">
            <w:pPr>
              <w:spacing w:after="0" w:line="240" w:lineRule="auto"/>
              <w:ind w:right="42"/>
              <w:jc w:val="center"/>
            </w:pPr>
            <w:r w:rsidRPr="00752C3E">
              <w:rPr>
                <w:rFonts w:ascii="Times New Roman" w:hAnsi="Times New Roman" w:cs="Times New Roman"/>
                <w:sz w:val="24"/>
              </w:rPr>
              <w:t>Август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Классные руководители 9,10-х классов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87549" w:rsidTr="00752C3E">
        <w:trPr>
          <w:trHeight w:val="994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Собрать заявления от родителей о выборе родного языка, родной литературы и второго иностранного языка (при наличии)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Август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87549" w:rsidTr="00752C3E">
        <w:trPr>
          <w:trHeight w:val="442"/>
        </w:trPr>
        <w:tc>
          <w:tcPr>
            <w:tcW w:w="10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  <w:jc w:val="center"/>
            </w:pPr>
            <w:r w:rsidRPr="00752C3E">
              <w:rPr>
                <w:rFonts w:ascii="Times New Roman" w:hAnsi="Times New Roman" w:cs="Times New Roman"/>
                <w:b/>
                <w:sz w:val="24"/>
              </w:rPr>
              <w:t>Разработать проект ООП СОО</w:t>
            </w:r>
          </w:p>
        </w:tc>
      </w:tr>
      <w:tr w:rsidR="00387549" w:rsidTr="00752C3E">
        <w:trPr>
          <w:trHeight w:val="715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Разработать проект ООП СОО в соответствии с обновленным ФГОС СОО и ФООП СОО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Февраль–май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Рабочая группа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87549" w:rsidTr="00752C3E">
        <w:trPr>
          <w:trHeight w:val="718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Утвердить ООП СОО, которая соответствует обновленному ФГОС СОО и ФООП СОО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Август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Директор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87549" w:rsidTr="00752C3E">
        <w:trPr>
          <w:trHeight w:val="442"/>
        </w:trPr>
        <w:tc>
          <w:tcPr>
            <w:tcW w:w="10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  <w:jc w:val="center"/>
            </w:pPr>
            <w:r w:rsidRPr="00752C3E">
              <w:rPr>
                <w:rFonts w:ascii="Times New Roman" w:hAnsi="Times New Roman" w:cs="Times New Roman"/>
                <w:b/>
                <w:sz w:val="24"/>
              </w:rPr>
              <w:t>Проанализировать локальные акты</w:t>
            </w:r>
          </w:p>
        </w:tc>
      </w:tr>
      <w:tr w:rsidR="00387549" w:rsidTr="00752C3E">
        <w:trPr>
          <w:trHeight w:val="994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21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 xml:space="preserve">Проанализировать локальные нормативные акты </w:t>
            </w:r>
          </w:p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школы на соответствие требованиям обновленного ФГОС СОО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Январь–март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Администрация школы</w:t>
            </w:r>
          </w:p>
        </w:tc>
      </w:tr>
      <w:tr w:rsidR="00387549" w:rsidTr="00752C3E">
        <w:trPr>
          <w:trHeight w:val="994"/>
        </w:trPr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Внести изменения в локальные акты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Май-июнь</w:t>
            </w:r>
            <w:r w:rsidRPr="00752C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7549" w:rsidRDefault="00387549" w:rsidP="00752C3E">
            <w:pPr>
              <w:spacing w:after="0" w:line="240" w:lineRule="auto"/>
            </w:pPr>
            <w:r w:rsidRPr="00752C3E">
              <w:rPr>
                <w:rFonts w:ascii="Times New Roman" w:hAnsi="Times New Roman" w:cs="Times New Roman"/>
                <w:sz w:val="24"/>
              </w:rPr>
              <w:t>Администрация школы</w:t>
            </w:r>
          </w:p>
        </w:tc>
      </w:tr>
    </w:tbl>
    <w:p w:rsidR="00387549" w:rsidRDefault="00387549" w:rsidP="00556724">
      <w:pPr>
        <w:spacing w:after="0"/>
      </w:pPr>
      <w:r>
        <w:rPr>
          <w:rFonts w:ascii="Times New Roman" w:hAnsi="Times New Roman" w:cs="Times New Roman"/>
          <w:sz w:val="24"/>
        </w:rPr>
        <w:t xml:space="preserve"> </w:t>
      </w:r>
    </w:p>
    <w:p w:rsidR="00387549" w:rsidRDefault="00387549"/>
    <w:sectPr w:rsidR="00387549" w:rsidSect="00D974F6">
      <w:pgSz w:w="11906" w:h="16838"/>
      <w:pgMar w:top="1440" w:right="1378" w:bottom="60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0EEF"/>
    <w:rsid w:val="00387549"/>
    <w:rsid w:val="00556724"/>
    <w:rsid w:val="005B0EEF"/>
    <w:rsid w:val="00752C3E"/>
    <w:rsid w:val="007F1459"/>
    <w:rsid w:val="00805439"/>
    <w:rsid w:val="00D974F6"/>
    <w:rsid w:val="00E11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724"/>
    <w:pPr>
      <w:spacing w:after="160" w:line="259" w:lineRule="auto"/>
    </w:pPr>
    <w:rPr>
      <w:rFonts w:cs="Calibri"/>
      <w:color w:val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uiPriority w:val="99"/>
    <w:rsid w:val="0055672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2</Pages>
  <Words>322</Words>
  <Characters>1841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НШ1</dc:creator>
  <cp:keywords/>
  <dc:description/>
  <cp:lastModifiedBy>1НШ1</cp:lastModifiedBy>
  <cp:revision>3</cp:revision>
  <dcterms:created xsi:type="dcterms:W3CDTF">2023-04-09T16:05:00Z</dcterms:created>
  <dcterms:modified xsi:type="dcterms:W3CDTF">2023-04-10T13:23:00Z</dcterms:modified>
</cp:coreProperties>
</file>