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CA0" w:rsidRDefault="00697CA0" w:rsidP="00521373">
      <w:pPr>
        <w:autoSpaceDE w:val="0"/>
        <w:autoSpaceDN w:val="0"/>
        <w:adjustRightInd w:val="0"/>
        <w:jc w:val="center"/>
        <w:rPr>
          <w:b/>
          <w:bCs/>
        </w:rPr>
      </w:pPr>
      <w:r w:rsidRPr="00635146">
        <w:rPr>
          <w:b/>
          <w:bCs/>
        </w:rPr>
        <w:t xml:space="preserve">План работы </w:t>
      </w:r>
      <w:r>
        <w:rPr>
          <w:b/>
          <w:bCs/>
        </w:rPr>
        <w:t xml:space="preserve"> обучающихся</w:t>
      </w:r>
      <w:r w:rsidRPr="00635146">
        <w:rPr>
          <w:b/>
          <w:bCs/>
        </w:rPr>
        <w:t>, находящихся на дистанцион</w:t>
      </w:r>
      <w:r>
        <w:rPr>
          <w:b/>
          <w:bCs/>
        </w:rPr>
        <w:t>ном и электронном обучении на 20</w:t>
      </w:r>
      <w:r w:rsidRPr="00635146">
        <w:rPr>
          <w:b/>
          <w:bCs/>
        </w:rPr>
        <w:t>.04.</w:t>
      </w:r>
      <w:r w:rsidRPr="001B3CC1">
        <w:rPr>
          <w:b/>
          <w:bCs/>
        </w:rPr>
        <w:t xml:space="preserve">2020          </w:t>
      </w:r>
    </w:p>
    <w:p w:rsidR="00697CA0" w:rsidRDefault="00697CA0" w:rsidP="00521373">
      <w:pPr>
        <w:autoSpaceDE w:val="0"/>
        <w:autoSpaceDN w:val="0"/>
        <w:adjustRightInd w:val="0"/>
        <w:jc w:val="center"/>
        <w:rPr>
          <w:b/>
          <w:bCs/>
        </w:rPr>
      </w:pPr>
      <w:r w:rsidRPr="001B3CC1">
        <w:rPr>
          <w:b/>
          <w:bCs/>
        </w:rPr>
        <w:t xml:space="preserve">Класс: </w:t>
      </w:r>
      <w:r>
        <w:rPr>
          <w:b/>
          <w:bCs/>
        </w:rPr>
        <w:t>3</w:t>
      </w:r>
    </w:p>
    <w:p w:rsidR="00697CA0" w:rsidRPr="00521373" w:rsidRDefault="00697CA0" w:rsidP="00521373">
      <w:pPr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07"/>
        <w:gridCol w:w="1287"/>
        <w:gridCol w:w="746"/>
        <w:gridCol w:w="1017"/>
        <w:gridCol w:w="1431"/>
        <w:gridCol w:w="1823"/>
        <w:gridCol w:w="1677"/>
        <w:gridCol w:w="1539"/>
        <w:gridCol w:w="1404"/>
        <w:gridCol w:w="3021"/>
      </w:tblGrid>
      <w:tr w:rsidR="00697CA0">
        <w:tc>
          <w:tcPr>
            <w:tcW w:w="0" w:type="auto"/>
          </w:tcPr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Предмет</w:t>
            </w:r>
          </w:p>
          <w:p w:rsidR="00697CA0" w:rsidRDefault="00697CA0" w:rsidP="00A6257C">
            <w:pPr>
              <w:jc w:val="center"/>
            </w:pPr>
          </w:p>
        </w:tc>
        <w:tc>
          <w:tcPr>
            <w:tcW w:w="0" w:type="auto"/>
          </w:tcPr>
          <w:p w:rsidR="00697CA0" w:rsidRDefault="00697CA0" w:rsidP="00A6257C">
            <w:pPr>
              <w:jc w:val="center"/>
            </w:pPr>
            <w:r>
              <w:t>Ф.И.О педагога</w:t>
            </w:r>
          </w:p>
        </w:tc>
        <w:tc>
          <w:tcPr>
            <w:tcW w:w="0" w:type="auto"/>
          </w:tcPr>
          <w:p w:rsidR="00697CA0" w:rsidRDefault="00697CA0" w:rsidP="00A6257C">
            <w:pPr>
              <w:jc w:val="center"/>
            </w:pPr>
            <w:r>
              <w:t>класс</w:t>
            </w:r>
          </w:p>
        </w:tc>
        <w:tc>
          <w:tcPr>
            <w:tcW w:w="0" w:type="auto"/>
          </w:tcPr>
          <w:p w:rsidR="00697CA0" w:rsidRDefault="00697CA0" w:rsidP="00A6257C">
            <w:pPr>
              <w:jc w:val="center"/>
            </w:pPr>
            <w:r>
              <w:t>дата</w:t>
            </w:r>
          </w:p>
        </w:tc>
        <w:tc>
          <w:tcPr>
            <w:tcW w:w="0" w:type="auto"/>
          </w:tcPr>
          <w:p w:rsidR="00697CA0" w:rsidRDefault="00697CA0" w:rsidP="00A6257C">
            <w:pPr>
              <w:jc w:val="center"/>
            </w:pPr>
            <w:r>
              <w:t>Тема урока</w:t>
            </w:r>
          </w:p>
        </w:tc>
        <w:tc>
          <w:tcPr>
            <w:tcW w:w="0" w:type="auto"/>
          </w:tcPr>
          <w:p w:rsidR="00697CA0" w:rsidRDefault="00697CA0" w:rsidP="00A6257C">
            <w:pPr>
              <w:autoSpaceDE w:val="0"/>
              <w:autoSpaceDN w:val="0"/>
              <w:adjustRightInd w:val="0"/>
              <w:jc w:val="center"/>
            </w:pPr>
            <w:r>
              <w:t>Учебник</w:t>
            </w:r>
          </w:p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(стр., §)</w:t>
            </w:r>
          </w:p>
          <w:p w:rsidR="00697CA0" w:rsidRDefault="00697CA0" w:rsidP="00A6257C">
            <w:pPr>
              <w:jc w:val="center"/>
            </w:pPr>
          </w:p>
        </w:tc>
        <w:tc>
          <w:tcPr>
            <w:tcW w:w="0" w:type="auto"/>
          </w:tcPr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6257C">
              <w:rPr>
                <w:sz w:val="22"/>
                <w:szCs w:val="22"/>
              </w:rPr>
              <w:t>Задания</w:t>
            </w:r>
          </w:p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6257C">
              <w:rPr>
                <w:sz w:val="22"/>
                <w:szCs w:val="22"/>
              </w:rPr>
              <w:t>для</w:t>
            </w:r>
          </w:p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6257C">
              <w:rPr>
                <w:sz w:val="22"/>
                <w:szCs w:val="22"/>
              </w:rPr>
              <w:t>дистанционного</w:t>
            </w:r>
          </w:p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6257C">
              <w:rPr>
                <w:sz w:val="22"/>
                <w:szCs w:val="22"/>
              </w:rPr>
              <w:t>обучения</w:t>
            </w:r>
          </w:p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257C">
              <w:rPr>
                <w:sz w:val="22"/>
                <w:szCs w:val="22"/>
              </w:rPr>
              <w:t>(для тех, у кого нет Интернета ит. д)</w:t>
            </w:r>
          </w:p>
        </w:tc>
        <w:tc>
          <w:tcPr>
            <w:tcW w:w="0" w:type="auto"/>
          </w:tcPr>
          <w:p w:rsidR="00697CA0" w:rsidRDefault="00697CA0" w:rsidP="00A6257C">
            <w:pPr>
              <w:autoSpaceDE w:val="0"/>
              <w:autoSpaceDN w:val="0"/>
              <w:adjustRightInd w:val="0"/>
              <w:jc w:val="center"/>
            </w:pPr>
            <w:r>
              <w:t>Задания для</w:t>
            </w:r>
          </w:p>
          <w:p w:rsidR="00697CA0" w:rsidRDefault="00697CA0" w:rsidP="00A6257C">
            <w:pPr>
              <w:autoSpaceDE w:val="0"/>
              <w:autoSpaceDN w:val="0"/>
              <w:adjustRightInd w:val="0"/>
              <w:jc w:val="center"/>
            </w:pPr>
            <w:r>
              <w:t>электронного</w:t>
            </w:r>
          </w:p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обучения</w:t>
            </w:r>
          </w:p>
          <w:p w:rsidR="00697CA0" w:rsidRDefault="00697CA0" w:rsidP="00A6257C">
            <w:pPr>
              <w:jc w:val="center"/>
            </w:pPr>
          </w:p>
        </w:tc>
        <w:tc>
          <w:tcPr>
            <w:tcW w:w="0" w:type="auto"/>
          </w:tcPr>
          <w:p w:rsidR="00697CA0" w:rsidRDefault="00697CA0" w:rsidP="00A6257C">
            <w:pPr>
              <w:autoSpaceDE w:val="0"/>
              <w:autoSpaceDN w:val="0"/>
              <w:adjustRightInd w:val="0"/>
              <w:jc w:val="center"/>
            </w:pPr>
            <w:r>
              <w:t>Сроки</w:t>
            </w:r>
          </w:p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выполнения</w:t>
            </w:r>
          </w:p>
          <w:p w:rsidR="00697CA0" w:rsidRDefault="00697CA0" w:rsidP="00A6257C">
            <w:pPr>
              <w:jc w:val="center"/>
            </w:pPr>
          </w:p>
        </w:tc>
        <w:tc>
          <w:tcPr>
            <w:tcW w:w="0" w:type="auto"/>
          </w:tcPr>
          <w:p w:rsidR="00697CA0" w:rsidRDefault="00697CA0" w:rsidP="00A6257C">
            <w:pPr>
              <w:autoSpaceDE w:val="0"/>
              <w:autoSpaceDN w:val="0"/>
              <w:adjustRightInd w:val="0"/>
              <w:jc w:val="center"/>
            </w:pPr>
            <w:r>
              <w:t>Электронная почта</w:t>
            </w:r>
          </w:p>
          <w:p w:rsidR="00697CA0" w:rsidRDefault="00697CA0" w:rsidP="00A6257C">
            <w:pPr>
              <w:autoSpaceDE w:val="0"/>
              <w:autoSpaceDN w:val="0"/>
              <w:adjustRightInd w:val="0"/>
              <w:jc w:val="center"/>
            </w:pPr>
            <w:r>
              <w:t>педагога</w:t>
            </w:r>
          </w:p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телефон</w:t>
            </w:r>
          </w:p>
          <w:p w:rsidR="00697CA0" w:rsidRDefault="00697CA0" w:rsidP="00A6257C">
            <w:pPr>
              <w:jc w:val="center"/>
            </w:pPr>
          </w:p>
        </w:tc>
      </w:tr>
      <w:tr w:rsidR="00697CA0">
        <w:trPr>
          <w:trHeight w:val="823"/>
        </w:trPr>
        <w:tc>
          <w:tcPr>
            <w:tcW w:w="0" w:type="auto"/>
          </w:tcPr>
          <w:p w:rsidR="00697CA0" w:rsidRDefault="00697CA0" w:rsidP="001100E5">
            <w:r>
              <w:t>Физическая культура</w:t>
            </w:r>
          </w:p>
        </w:tc>
        <w:tc>
          <w:tcPr>
            <w:tcW w:w="0" w:type="auto"/>
          </w:tcPr>
          <w:p w:rsidR="00697CA0" w:rsidRDefault="00697CA0" w:rsidP="001100E5">
            <w:r>
              <w:t>Громадина С. Я.</w:t>
            </w:r>
          </w:p>
        </w:tc>
        <w:tc>
          <w:tcPr>
            <w:tcW w:w="0" w:type="auto"/>
          </w:tcPr>
          <w:p w:rsidR="00697CA0" w:rsidRDefault="00697CA0" w:rsidP="00A6257C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697CA0" w:rsidRDefault="00697CA0" w:rsidP="001100E5">
            <w:r>
              <w:t>20.04.20</w:t>
            </w:r>
          </w:p>
        </w:tc>
        <w:tc>
          <w:tcPr>
            <w:tcW w:w="0" w:type="auto"/>
          </w:tcPr>
          <w:p w:rsidR="00697CA0" w:rsidRDefault="00697CA0" w:rsidP="00234AEF">
            <w:r>
              <w:t>Передачи в движении – ловля. Ведение.</w:t>
            </w:r>
          </w:p>
        </w:tc>
        <w:tc>
          <w:tcPr>
            <w:tcW w:w="0" w:type="auto"/>
          </w:tcPr>
          <w:p w:rsidR="00697CA0" w:rsidRDefault="00697CA0" w:rsidP="00A6257C">
            <w:pPr>
              <w:shd w:val="clear" w:color="auto" w:fill="FFFFFF"/>
              <w:ind w:right="280"/>
            </w:pPr>
            <w:r>
              <w:t xml:space="preserve">Приложение (презентация, тест). </w:t>
            </w:r>
          </w:p>
        </w:tc>
        <w:tc>
          <w:tcPr>
            <w:tcW w:w="0" w:type="auto"/>
          </w:tcPr>
          <w:p w:rsidR="00697CA0" w:rsidRPr="00CB3536" w:rsidRDefault="00697CA0" w:rsidP="001100E5">
            <w:r w:rsidRPr="00A6257C">
              <w:rPr>
                <w:color w:val="000000"/>
              </w:rPr>
              <w:t>прыжки со скакалкой в течение 1 минуты, мальчикам – подтягивание – 5 раз, отжимание 15 раз.</w:t>
            </w:r>
          </w:p>
        </w:tc>
        <w:tc>
          <w:tcPr>
            <w:tcW w:w="0" w:type="auto"/>
          </w:tcPr>
          <w:p w:rsidR="00697CA0" w:rsidRDefault="00697CA0" w:rsidP="00F5186D"/>
        </w:tc>
        <w:tc>
          <w:tcPr>
            <w:tcW w:w="0" w:type="auto"/>
          </w:tcPr>
          <w:p w:rsidR="00697CA0" w:rsidRDefault="00697CA0" w:rsidP="001100E5">
            <w:r>
              <w:t>До 21.04.2020 общение в чате</w:t>
            </w:r>
          </w:p>
        </w:tc>
        <w:tc>
          <w:tcPr>
            <w:tcW w:w="0" w:type="auto"/>
          </w:tcPr>
          <w:p w:rsidR="00697CA0" w:rsidRPr="004A253C" w:rsidRDefault="00697CA0" w:rsidP="001100E5">
            <w:hyperlink r:id="rId5" w:history="1">
              <w:r w:rsidRPr="00A6257C">
                <w:rPr>
                  <w:rStyle w:val="Hyperlink"/>
                  <w:lang w:val="en-US"/>
                </w:rPr>
                <w:t>sgromadina</w:t>
              </w:r>
              <w:r w:rsidRPr="00A6257C">
                <w:rPr>
                  <w:rStyle w:val="Hyperlink"/>
                </w:rPr>
                <w:t>@</w:t>
              </w:r>
              <w:r w:rsidRPr="00A6257C">
                <w:rPr>
                  <w:rStyle w:val="Hyperlink"/>
                  <w:lang w:val="en-US"/>
                </w:rPr>
                <w:t>yandex</w:t>
              </w:r>
              <w:r w:rsidRPr="00A6257C">
                <w:rPr>
                  <w:rStyle w:val="Hyperlink"/>
                </w:rPr>
                <w:t>.</w:t>
              </w:r>
              <w:r w:rsidRPr="00A6257C">
                <w:rPr>
                  <w:rStyle w:val="Hyperlink"/>
                  <w:lang w:val="en-US"/>
                </w:rPr>
                <w:t>ru</w:t>
              </w:r>
            </w:hyperlink>
          </w:p>
          <w:p w:rsidR="00697CA0" w:rsidRDefault="00697CA0" w:rsidP="00CB39C5">
            <w:r>
              <w:t xml:space="preserve">группа в контакте </w:t>
            </w:r>
          </w:p>
          <w:p w:rsidR="00697CA0" w:rsidRDefault="00697CA0" w:rsidP="00CB39C5">
            <w:r>
              <w:t xml:space="preserve">3 класс п. Пяльма </w:t>
            </w:r>
          </w:p>
          <w:p w:rsidR="00697CA0" w:rsidRDefault="00697CA0" w:rsidP="00CB39C5">
            <w:hyperlink r:id="rId6" w:tgtFrame="_blank" w:history="1">
              <w:r w:rsidRPr="00A6257C">
                <w:rPr>
                  <w:rStyle w:val="Hyperlink"/>
                </w:rPr>
                <w:t>https://vk.com/club147155790</w:t>
              </w:r>
            </w:hyperlink>
          </w:p>
        </w:tc>
      </w:tr>
      <w:tr w:rsidR="00697CA0">
        <w:tc>
          <w:tcPr>
            <w:tcW w:w="0" w:type="auto"/>
          </w:tcPr>
          <w:p w:rsidR="00697CA0" w:rsidRDefault="00697CA0" w:rsidP="001100E5">
            <w:r>
              <w:t>Русский язык</w:t>
            </w:r>
          </w:p>
        </w:tc>
        <w:tc>
          <w:tcPr>
            <w:tcW w:w="0" w:type="auto"/>
          </w:tcPr>
          <w:p w:rsidR="00697CA0" w:rsidRDefault="00697CA0" w:rsidP="001100E5">
            <w:r>
              <w:t>Громадина С. Я.</w:t>
            </w:r>
          </w:p>
        </w:tc>
        <w:tc>
          <w:tcPr>
            <w:tcW w:w="0" w:type="auto"/>
          </w:tcPr>
          <w:p w:rsidR="00697CA0" w:rsidRDefault="00697CA0" w:rsidP="00A6257C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697CA0" w:rsidRDefault="00697CA0" w:rsidP="001100E5">
            <w:r>
              <w:t>20.04.20</w:t>
            </w:r>
          </w:p>
        </w:tc>
        <w:tc>
          <w:tcPr>
            <w:tcW w:w="0" w:type="auto"/>
          </w:tcPr>
          <w:p w:rsidR="00697CA0" w:rsidRDefault="00697CA0" w:rsidP="001100E5">
            <w:r>
              <w:t>Отзыв по картине В.А. Серова «Девочка с персиками».</w:t>
            </w:r>
          </w:p>
        </w:tc>
        <w:tc>
          <w:tcPr>
            <w:tcW w:w="0" w:type="auto"/>
          </w:tcPr>
          <w:p w:rsidR="00697CA0" w:rsidRDefault="00697CA0" w:rsidP="001100E5">
            <w:r>
              <w:t xml:space="preserve">Учебник: </w:t>
            </w:r>
          </w:p>
          <w:p w:rsidR="00697CA0" w:rsidRDefault="00697CA0" w:rsidP="001100E5">
            <w:r>
              <w:t>стр. 88</w:t>
            </w:r>
          </w:p>
          <w:p w:rsidR="00697CA0" w:rsidRDefault="00697CA0" w:rsidP="001100E5">
            <w:r>
              <w:t>Приложение: презентация</w:t>
            </w:r>
            <w:bookmarkStart w:id="0" w:name="_GoBack"/>
            <w:bookmarkEnd w:id="0"/>
          </w:p>
        </w:tc>
        <w:tc>
          <w:tcPr>
            <w:tcW w:w="0" w:type="auto"/>
          </w:tcPr>
          <w:p w:rsidR="00697CA0" w:rsidRDefault="00697CA0" w:rsidP="001100E5">
            <w:r>
              <w:t>Стр. 88</w:t>
            </w:r>
          </w:p>
          <w:p w:rsidR="00697CA0" w:rsidRDefault="00697CA0" w:rsidP="00441816">
            <w:r>
              <w:t>упр. 154</w:t>
            </w:r>
          </w:p>
          <w:p w:rsidR="00697CA0" w:rsidRDefault="00697CA0" w:rsidP="00441816">
            <w:r>
              <w:t>ПЛАН:</w:t>
            </w:r>
          </w:p>
          <w:p w:rsidR="00697CA0" w:rsidRDefault="00697CA0" w:rsidP="00441816">
            <w:r>
              <w:t>1.Девочка с персиками.</w:t>
            </w:r>
          </w:p>
          <w:p w:rsidR="00697CA0" w:rsidRDefault="00697CA0" w:rsidP="00441816">
            <w:r>
              <w:t>2. Цвет и настроение картины.</w:t>
            </w:r>
          </w:p>
          <w:p w:rsidR="00697CA0" w:rsidRDefault="00697CA0" w:rsidP="00441816">
            <w:r>
              <w:t>3. Моё отношение к картине.</w:t>
            </w:r>
          </w:p>
          <w:p w:rsidR="00697CA0" w:rsidRDefault="00697CA0" w:rsidP="001100E5">
            <w:r>
              <w:t>Записать текст, используя опорные слова из упр. 154.</w:t>
            </w:r>
          </w:p>
        </w:tc>
        <w:tc>
          <w:tcPr>
            <w:tcW w:w="0" w:type="auto"/>
          </w:tcPr>
          <w:p w:rsidR="00697CA0" w:rsidRPr="00A6257C" w:rsidRDefault="00697CA0" w:rsidP="00F5186D">
            <w:pPr>
              <w:rPr>
                <w:lang w:eastAsia="en-US"/>
              </w:rPr>
            </w:pPr>
            <w:r>
              <w:t xml:space="preserve">Платформа Учи.ру. </w:t>
            </w:r>
            <w:hyperlink r:id="rId7" w:history="1">
              <w:r w:rsidRPr="00A6257C">
                <w:rPr>
                  <w:rStyle w:val="Hyperlink"/>
                  <w:lang w:eastAsia="en-US"/>
                </w:rPr>
                <w:t>https://uchi.ru</w:t>
              </w:r>
            </w:hyperlink>
          </w:p>
          <w:p w:rsidR="00697CA0" w:rsidRDefault="00697CA0" w:rsidP="00F5186D">
            <w:r w:rsidRPr="009F749D">
              <w:t xml:space="preserve">3 </w:t>
            </w:r>
            <w:r>
              <w:t>класс, русский язык, карточки</w:t>
            </w:r>
          </w:p>
        </w:tc>
        <w:tc>
          <w:tcPr>
            <w:tcW w:w="0" w:type="auto"/>
          </w:tcPr>
          <w:p w:rsidR="00697CA0" w:rsidRDefault="00697CA0" w:rsidP="001100E5">
            <w:r>
              <w:t>До 21.04.2020 общение в чате</w:t>
            </w:r>
          </w:p>
        </w:tc>
        <w:tc>
          <w:tcPr>
            <w:tcW w:w="0" w:type="auto"/>
          </w:tcPr>
          <w:p w:rsidR="00697CA0" w:rsidRPr="00234AEF" w:rsidRDefault="00697CA0" w:rsidP="001100E5">
            <w:hyperlink r:id="rId8" w:history="1">
              <w:r w:rsidRPr="00A6257C">
                <w:rPr>
                  <w:rStyle w:val="Hyperlink"/>
                  <w:lang w:val="en-US"/>
                </w:rPr>
                <w:t>sgromadina</w:t>
              </w:r>
              <w:r w:rsidRPr="00A6257C">
                <w:rPr>
                  <w:rStyle w:val="Hyperlink"/>
                </w:rPr>
                <w:t>@</w:t>
              </w:r>
              <w:r w:rsidRPr="00A6257C">
                <w:rPr>
                  <w:rStyle w:val="Hyperlink"/>
                  <w:lang w:val="en-US"/>
                </w:rPr>
                <w:t>yandex</w:t>
              </w:r>
              <w:r w:rsidRPr="00A6257C">
                <w:rPr>
                  <w:rStyle w:val="Hyperlink"/>
                </w:rPr>
                <w:t>.</w:t>
              </w:r>
              <w:r w:rsidRPr="00A6257C">
                <w:rPr>
                  <w:rStyle w:val="Hyperlink"/>
                  <w:lang w:val="en-US"/>
                </w:rPr>
                <w:t>ru</w:t>
              </w:r>
            </w:hyperlink>
          </w:p>
          <w:p w:rsidR="00697CA0" w:rsidRDefault="00697CA0" w:rsidP="00F7313B">
            <w:r>
              <w:t xml:space="preserve">группа в контакте </w:t>
            </w:r>
          </w:p>
          <w:p w:rsidR="00697CA0" w:rsidRDefault="00697CA0" w:rsidP="00F7313B">
            <w:r>
              <w:t xml:space="preserve">3 класс п. Пяльма </w:t>
            </w:r>
          </w:p>
          <w:p w:rsidR="00697CA0" w:rsidRDefault="00697CA0" w:rsidP="00F7313B">
            <w:hyperlink r:id="rId9" w:tgtFrame="_blank" w:history="1">
              <w:r w:rsidRPr="00A6257C">
                <w:rPr>
                  <w:rStyle w:val="Hyperlink"/>
                </w:rPr>
                <w:t>https://vk.com/club147155790</w:t>
              </w:r>
            </w:hyperlink>
          </w:p>
        </w:tc>
      </w:tr>
      <w:tr w:rsidR="00697CA0">
        <w:tc>
          <w:tcPr>
            <w:tcW w:w="0" w:type="auto"/>
          </w:tcPr>
          <w:p w:rsidR="00697CA0" w:rsidRDefault="00697CA0" w:rsidP="001100E5"/>
        </w:tc>
        <w:tc>
          <w:tcPr>
            <w:tcW w:w="0" w:type="auto"/>
          </w:tcPr>
          <w:p w:rsidR="00697CA0" w:rsidRDefault="00697CA0" w:rsidP="001100E5"/>
        </w:tc>
        <w:tc>
          <w:tcPr>
            <w:tcW w:w="0" w:type="auto"/>
          </w:tcPr>
          <w:p w:rsidR="00697CA0" w:rsidRDefault="00697CA0" w:rsidP="00A6257C">
            <w:pPr>
              <w:jc w:val="center"/>
            </w:pPr>
          </w:p>
        </w:tc>
        <w:tc>
          <w:tcPr>
            <w:tcW w:w="0" w:type="auto"/>
          </w:tcPr>
          <w:p w:rsidR="00697CA0" w:rsidRDefault="00697CA0" w:rsidP="001100E5"/>
        </w:tc>
        <w:tc>
          <w:tcPr>
            <w:tcW w:w="0" w:type="auto"/>
          </w:tcPr>
          <w:p w:rsidR="00697CA0" w:rsidRDefault="00697CA0" w:rsidP="001100E5"/>
        </w:tc>
        <w:tc>
          <w:tcPr>
            <w:tcW w:w="0" w:type="auto"/>
          </w:tcPr>
          <w:p w:rsidR="00697CA0" w:rsidRDefault="00697CA0" w:rsidP="001100E5"/>
        </w:tc>
        <w:tc>
          <w:tcPr>
            <w:tcW w:w="0" w:type="auto"/>
          </w:tcPr>
          <w:p w:rsidR="00697CA0" w:rsidRDefault="00697CA0" w:rsidP="00B34A69"/>
        </w:tc>
        <w:tc>
          <w:tcPr>
            <w:tcW w:w="0" w:type="auto"/>
          </w:tcPr>
          <w:p w:rsidR="00697CA0" w:rsidRDefault="00697CA0" w:rsidP="001100E5"/>
        </w:tc>
        <w:tc>
          <w:tcPr>
            <w:tcW w:w="0" w:type="auto"/>
          </w:tcPr>
          <w:p w:rsidR="00697CA0" w:rsidRDefault="00697CA0" w:rsidP="001100E5"/>
        </w:tc>
        <w:tc>
          <w:tcPr>
            <w:tcW w:w="0" w:type="auto"/>
          </w:tcPr>
          <w:p w:rsidR="00697CA0" w:rsidRDefault="00697CA0" w:rsidP="001100E5"/>
        </w:tc>
      </w:tr>
      <w:tr w:rsidR="00697CA0" w:rsidRPr="00696A5F">
        <w:tc>
          <w:tcPr>
            <w:tcW w:w="0" w:type="auto"/>
          </w:tcPr>
          <w:p w:rsidR="00697CA0" w:rsidRPr="00696A5F" w:rsidRDefault="00697CA0" w:rsidP="001100E5">
            <w:r>
              <w:t xml:space="preserve">Математика </w:t>
            </w:r>
          </w:p>
        </w:tc>
        <w:tc>
          <w:tcPr>
            <w:tcW w:w="0" w:type="auto"/>
          </w:tcPr>
          <w:p w:rsidR="00697CA0" w:rsidRPr="00696A5F" w:rsidRDefault="00697CA0" w:rsidP="001100E5">
            <w:r>
              <w:t>Громадина С. Я.</w:t>
            </w:r>
          </w:p>
        </w:tc>
        <w:tc>
          <w:tcPr>
            <w:tcW w:w="0" w:type="auto"/>
          </w:tcPr>
          <w:p w:rsidR="00697CA0" w:rsidRPr="00696A5F" w:rsidRDefault="00697CA0" w:rsidP="00A6257C">
            <w:pPr>
              <w:jc w:val="center"/>
            </w:pPr>
            <w:r w:rsidRPr="00696A5F">
              <w:t>3</w:t>
            </w:r>
          </w:p>
        </w:tc>
        <w:tc>
          <w:tcPr>
            <w:tcW w:w="0" w:type="auto"/>
          </w:tcPr>
          <w:p w:rsidR="00697CA0" w:rsidRPr="00696A5F" w:rsidRDefault="00697CA0" w:rsidP="001100E5">
            <w:r>
              <w:t>20</w:t>
            </w:r>
            <w:r w:rsidRPr="00696A5F">
              <w:t>.04.20</w:t>
            </w:r>
          </w:p>
        </w:tc>
        <w:tc>
          <w:tcPr>
            <w:tcW w:w="0" w:type="auto"/>
          </w:tcPr>
          <w:p w:rsidR="00697CA0" w:rsidRPr="00696A5F" w:rsidRDefault="00697CA0" w:rsidP="001100E5">
            <w:r>
              <w:t>Что узнали. Чему научились.</w:t>
            </w:r>
          </w:p>
        </w:tc>
        <w:tc>
          <w:tcPr>
            <w:tcW w:w="0" w:type="auto"/>
          </w:tcPr>
          <w:p w:rsidR="00697CA0" w:rsidRDefault="00697CA0" w:rsidP="001100E5">
            <w:r>
              <w:t xml:space="preserve">Учебник: </w:t>
            </w:r>
          </w:p>
          <w:p w:rsidR="00697CA0" w:rsidRPr="00696A5F" w:rsidRDefault="00697CA0" w:rsidP="001100E5">
            <w:r>
              <w:t>стр. 78 – 79</w:t>
            </w:r>
          </w:p>
        </w:tc>
        <w:tc>
          <w:tcPr>
            <w:tcW w:w="0" w:type="auto"/>
          </w:tcPr>
          <w:p w:rsidR="00697CA0" w:rsidRDefault="00697CA0" w:rsidP="001100E5">
            <w:r>
              <w:t>Стр. 78 № 11,12,  стр. 79</w:t>
            </w:r>
          </w:p>
          <w:p w:rsidR="00697CA0" w:rsidRPr="00696A5F" w:rsidRDefault="00697CA0" w:rsidP="001100E5">
            <w:r>
              <w:t>№ 17, 18.</w:t>
            </w:r>
          </w:p>
        </w:tc>
        <w:tc>
          <w:tcPr>
            <w:tcW w:w="0" w:type="auto"/>
          </w:tcPr>
          <w:p w:rsidR="00697CA0" w:rsidRPr="00A6257C" w:rsidRDefault="00697CA0" w:rsidP="00B34A69">
            <w:pPr>
              <w:rPr>
                <w:lang w:eastAsia="en-US"/>
              </w:rPr>
            </w:pPr>
            <w:r>
              <w:t xml:space="preserve">Платформа Учи.ру. </w:t>
            </w:r>
            <w:hyperlink r:id="rId10" w:history="1">
              <w:r w:rsidRPr="00A6257C">
                <w:rPr>
                  <w:rStyle w:val="Hyperlink"/>
                  <w:lang w:eastAsia="en-US"/>
                </w:rPr>
                <w:t>https://uchi.ru</w:t>
              </w:r>
            </w:hyperlink>
          </w:p>
          <w:p w:rsidR="00697CA0" w:rsidRPr="00696A5F" w:rsidRDefault="00697CA0" w:rsidP="00B34A69">
            <w:r w:rsidRPr="009F749D">
              <w:t xml:space="preserve">3 </w:t>
            </w:r>
            <w:r>
              <w:t>класс, математика, карточки</w:t>
            </w:r>
          </w:p>
        </w:tc>
        <w:tc>
          <w:tcPr>
            <w:tcW w:w="0" w:type="auto"/>
          </w:tcPr>
          <w:p w:rsidR="00697CA0" w:rsidRPr="00696A5F" w:rsidRDefault="00697CA0" w:rsidP="001100E5">
            <w:r>
              <w:t>До 18.04.2020 общение в чате</w:t>
            </w:r>
          </w:p>
        </w:tc>
        <w:tc>
          <w:tcPr>
            <w:tcW w:w="0" w:type="auto"/>
          </w:tcPr>
          <w:p w:rsidR="00697CA0" w:rsidRPr="00786A9B" w:rsidRDefault="00697CA0" w:rsidP="00703BE2">
            <w:hyperlink r:id="rId11" w:history="1">
              <w:r w:rsidRPr="00A6257C">
                <w:rPr>
                  <w:rStyle w:val="Hyperlink"/>
                  <w:lang w:val="en-US"/>
                </w:rPr>
                <w:t>sgromadina</w:t>
              </w:r>
              <w:r w:rsidRPr="00A6257C">
                <w:rPr>
                  <w:rStyle w:val="Hyperlink"/>
                </w:rPr>
                <w:t>@</w:t>
              </w:r>
              <w:r w:rsidRPr="00A6257C">
                <w:rPr>
                  <w:rStyle w:val="Hyperlink"/>
                  <w:lang w:val="en-US"/>
                </w:rPr>
                <w:t>yandex</w:t>
              </w:r>
              <w:r w:rsidRPr="00A6257C">
                <w:rPr>
                  <w:rStyle w:val="Hyperlink"/>
                </w:rPr>
                <w:t>.</w:t>
              </w:r>
              <w:r w:rsidRPr="00A6257C">
                <w:rPr>
                  <w:rStyle w:val="Hyperlink"/>
                  <w:lang w:val="en-US"/>
                </w:rPr>
                <w:t>ru</w:t>
              </w:r>
            </w:hyperlink>
          </w:p>
          <w:p w:rsidR="00697CA0" w:rsidRDefault="00697CA0" w:rsidP="00703BE2">
            <w:r>
              <w:t xml:space="preserve">группа в контакте  </w:t>
            </w:r>
          </w:p>
          <w:p w:rsidR="00697CA0" w:rsidRDefault="00697CA0" w:rsidP="00703BE2">
            <w:r>
              <w:t xml:space="preserve">3 класс п. Пяльма </w:t>
            </w:r>
          </w:p>
          <w:p w:rsidR="00697CA0" w:rsidRPr="00696A5F" w:rsidRDefault="00697CA0" w:rsidP="00A97287">
            <w:hyperlink r:id="rId12" w:tgtFrame="_blank" w:history="1">
              <w:r w:rsidRPr="00A6257C">
                <w:rPr>
                  <w:rStyle w:val="Hyperlink"/>
                </w:rPr>
                <w:t>https://vk.com/club147155790</w:t>
              </w:r>
            </w:hyperlink>
          </w:p>
          <w:p w:rsidR="00697CA0" w:rsidRPr="00696A5F" w:rsidRDefault="00697CA0" w:rsidP="001100E5"/>
        </w:tc>
      </w:tr>
      <w:tr w:rsidR="00697CA0">
        <w:tc>
          <w:tcPr>
            <w:tcW w:w="0" w:type="auto"/>
          </w:tcPr>
          <w:p w:rsidR="00697CA0" w:rsidRPr="00C37341" w:rsidRDefault="00697CA0" w:rsidP="008E1215">
            <w:r w:rsidRPr="00C37341">
              <w:t>английский</w:t>
            </w:r>
          </w:p>
        </w:tc>
        <w:tc>
          <w:tcPr>
            <w:tcW w:w="0" w:type="auto"/>
          </w:tcPr>
          <w:p w:rsidR="00697CA0" w:rsidRPr="00C37341" w:rsidRDefault="00697CA0" w:rsidP="008E1215">
            <w:r w:rsidRPr="00C37341">
              <w:t>Жихарева Л.И.</w:t>
            </w:r>
          </w:p>
        </w:tc>
        <w:tc>
          <w:tcPr>
            <w:tcW w:w="0" w:type="auto"/>
          </w:tcPr>
          <w:p w:rsidR="00697CA0" w:rsidRPr="00C37341" w:rsidRDefault="00697CA0" w:rsidP="008E1215">
            <w:r w:rsidRPr="00C37341">
              <w:t>3</w:t>
            </w:r>
          </w:p>
        </w:tc>
        <w:tc>
          <w:tcPr>
            <w:tcW w:w="0" w:type="auto"/>
          </w:tcPr>
          <w:p w:rsidR="00697CA0" w:rsidRPr="00C37341" w:rsidRDefault="00697CA0" w:rsidP="008E1215">
            <w:r w:rsidRPr="00C37341">
              <w:t>20.04.20</w:t>
            </w:r>
          </w:p>
        </w:tc>
        <w:tc>
          <w:tcPr>
            <w:tcW w:w="0" w:type="auto"/>
          </w:tcPr>
          <w:p w:rsidR="00697CA0" w:rsidRPr="00C37341" w:rsidRDefault="00697CA0" w:rsidP="008E1215"/>
        </w:tc>
        <w:tc>
          <w:tcPr>
            <w:tcW w:w="0" w:type="auto"/>
          </w:tcPr>
          <w:p w:rsidR="00697CA0" w:rsidRPr="00CD4295" w:rsidRDefault="00697CA0" w:rsidP="008E1215">
            <w:pPr>
              <w:rPr>
                <w:highlight w:val="yellow"/>
              </w:rPr>
            </w:pPr>
          </w:p>
        </w:tc>
        <w:tc>
          <w:tcPr>
            <w:tcW w:w="0" w:type="auto"/>
          </w:tcPr>
          <w:p w:rsidR="00697CA0" w:rsidRDefault="00697CA0" w:rsidP="008E1215">
            <w:r>
              <w:t>учебник   упр.1 стр 74  читать  перевести</w:t>
            </w:r>
          </w:p>
          <w:p w:rsidR="00697CA0" w:rsidRDefault="00697CA0" w:rsidP="008E1215">
            <w:r>
              <w:t>сборник упражнений  стр.62-63   упр.1\2\3\4\5</w:t>
            </w:r>
          </w:p>
          <w:p w:rsidR="00697CA0" w:rsidRPr="00CD4295" w:rsidRDefault="00697CA0" w:rsidP="008E1215">
            <w:pPr>
              <w:rPr>
                <w:highlight w:val="yellow"/>
              </w:rPr>
            </w:pPr>
          </w:p>
        </w:tc>
        <w:tc>
          <w:tcPr>
            <w:tcW w:w="0" w:type="auto"/>
          </w:tcPr>
          <w:p w:rsidR="00697CA0" w:rsidRDefault="00697CA0" w:rsidP="008E1215"/>
        </w:tc>
        <w:tc>
          <w:tcPr>
            <w:tcW w:w="0" w:type="auto"/>
          </w:tcPr>
          <w:p w:rsidR="00697CA0" w:rsidRDefault="00697CA0" w:rsidP="008E1215"/>
        </w:tc>
        <w:tc>
          <w:tcPr>
            <w:tcW w:w="0" w:type="auto"/>
          </w:tcPr>
          <w:p w:rsidR="00697CA0" w:rsidRDefault="00697CA0" w:rsidP="009B7316">
            <w:hyperlink r:id="rId13" w:tgtFrame="_blank" w:history="1">
              <w:r w:rsidRPr="00A6257C">
                <w:rPr>
                  <w:rStyle w:val="Hyperlink"/>
                </w:rPr>
                <w:t>https://vk.com/club147155790</w:t>
              </w:r>
            </w:hyperlink>
          </w:p>
          <w:p w:rsidR="00697CA0" w:rsidRDefault="00697CA0" w:rsidP="009B7316"/>
        </w:tc>
      </w:tr>
    </w:tbl>
    <w:p w:rsidR="00697CA0" w:rsidRDefault="00697CA0"/>
    <w:sectPr w:rsidR="00697CA0" w:rsidSect="00213369">
      <w:pgSz w:w="16838" w:h="11906" w:orient="landscape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172FD"/>
    <w:multiLevelType w:val="hybridMultilevel"/>
    <w:tmpl w:val="7A8014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E72485"/>
    <w:multiLevelType w:val="hybridMultilevel"/>
    <w:tmpl w:val="700AB54A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CEB32D1"/>
    <w:multiLevelType w:val="hybridMultilevel"/>
    <w:tmpl w:val="6494F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A303E5"/>
    <w:multiLevelType w:val="hybridMultilevel"/>
    <w:tmpl w:val="524804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4">
    <w:nsid w:val="42D22713"/>
    <w:multiLevelType w:val="hybridMultilevel"/>
    <w:tmpl w:val="9BBE5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10387C"/>
    <w:multiLevelType w:val="hybridMultilevel"/>
    <w:tmpl w:val="95160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07179C"/>
    <w:multiLevelType w:val="hybridMultilevel"/>
    <w:tmpl w:val="EAA2E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00D4B"/>
    <w:rsid w:val="00071966"/>
    <w:rsid w:val="000D13E0"/>
    <w:rsid w:val="001100E5"/>
    <w:rsid w:val="001102A5"/>
    <w:rsid w:val="001B3CC1"/>
    <w:rsid w:val="001C1501"/>
    <w:rsid w:val="00213369"/>
    <w:rsid w:val="002156BA"/>
    <w:rsid w:val="00234AEF"/>
    <w:rsid w:val="00294B44"/>
    <w:rsid w:val="00303A59"/>
    <w:rsid w:val="00386939"/>
    <w:rsid w:val="00424551"/>
    <w:rsid w:val="00441816"/>
    <w:rsid w:val="004706CF"/>
    <w:rsid w:val="004A253C"/>
    <w:rsid w:val="004A4024"/>
    <w:rsid w:val="00521373"/>
    <w:rsid w:val="005B6B97"/>
    <w:rsid w:val="00635146"/>
    <w:rsid w:val="00696A5F"/>
    <w:rsid w:val="00697CA0"/>
    <w:rsid w:val="006C1FA1"/>
    <w:rsid w:val="006C39FE"/>
    <w:rsid w:val="00703BE2"/>
    <w:rsid w:val="00750693"/>
    <w:rsid w:val="00786A9B"/>
    <w:rsid w:val="007E4D6D"/>
    <w:rsid w:val="00872849"/>
    <w:rsid w:val="008E1215"/>
    <w:rsid w:val="00923E4C"/>
    <w:rsid w:val="00980E57"/>
    <w:rsid w:val="009A7993"/>
    <w:rsid w:val="009B7316"/>
    <w:rsid w:val="009E493D"/>
    <w:rsid w:val="009F749D"/>
    <w:rsid w:val="00A6257C"/>
    <w:rsid w:val="00A97287"/>
    <w:rsid w:val="00AE550E"/>
    <w:rsid w:val="00B00D4B"/>
    <w:rsid w:val="00B34A69"/>
    <w:rsid w:val="00C13426"/>
    <w:rsid w:val="00C37341"/>
    <w:rsid w:val="00CB3536"/>
    <w:rsid w:val="00CB39C5"/>
    <w:rsid w:val="00CD4295"/>
    <w:rsid w:val="00D14A49"/>
    <w:rsid w:val="00DB0F62"/>
    <w:rsid w:val="00DC3F20"/>
    <w:rsid w:val="00DC54E6"/>
    <w:rsid w:val="00EB159C"/>
    <w:rsid w:val="00F5186D"/>
    <w:rsid w:val="00F7313B"/>
    <w:rsid w:val="00F81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373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521373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52137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rsid w:val="009A7993"/>
    <w:rPr>
      <w:color w:val="auto"/>
      <w:u w:val="single"/>
    </w:rPr>
  </w:style>
  <w:style w:type="paragraph" w:styleId="ListParagraph">
    <w:name w:val="List Paragraph"/>
    <w:basedOn w:val="Normal"/>
    <w:uiPriority w:val="99"/>
    <w:qFormat/>
    <w:rsid w:val="005B6B97"/>
    <w:pPr>
      <w:ind w:left="720"/>
    </w:pPr>
  </w:style>
  <w:style w:type="paragraph" w:styleId="NormalWeb">
    <w:name w:val="Normal (Web)"/>
    <w:basedOn w:val="Normal"/>
    <w:uiPriority w:val="99"/>
    <w:semiHidden/>
    <w:rsid w:val="0038693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0916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6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gromadina@yandex.ru" TargetMode="External"/><Relationship Id="rId13" Type="http://schemas.openxmlformats.org/officeDocument/2006/relationships/hyperlink" Target="https://vk.com/club14715579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chi.ru" TargetMode="External"/><Relationship Id="rId12" Type="http://schemas.openxmlformats.org/officeDocument/2006/relationships/hyperlink" Target="https://vk.com/club14715579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club147155790" TargetMode="External"/><Relationship Id="rId11" Type="http://schemas.openxmlformats.org/officeDocument/2006/relationships/hyperlink" Target="mailto:sgromadina@yandex.ru" TargetMode="External"/><Relationship Id="rId5" Type="http://schemas.openxmlformats.org/officeDocument/2006/relationships/hyperlink" Target="mailto:sgromadina@yandex.ru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uchi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club14715579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334</TotalTime>
  <Pages>2</Pages>
  <Words>304</Words>
  <Characters>1738</Characters>
  <Application>Microsoft Office Outlook</Application>
  <DocSecurity>0</DocSecurity>
  <Lines>0</Lines>
  <Paragraphs>0</Paragraphs>
  <ScaleCrop>false</ScaleCrop>
  <Company>МОУ СОШ п. Пяльма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НШ4</cp:lastModifiedBy>
  <cp:revision>30</cp:revision>
  <dcterms:created xsi:type="dcterms:W3CDTF">2020-04-05T20:19:00Z</dcterms:created>
  <dcterms:modified xsi:type="dcterms:W3CDTF">2020-04-19T15:26:00Z</dcterms:modified>
</cp:coreProperties>
</file>