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6AA" w:rsidRDefault="001726AA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работы </w:t>
      </w:r>
      <w:r>
        <w:rPr>
          <w:b/>
          <w:bCs/>
        </w:rPr>
        <w:t xml:space="preserve"> обучающихся</w:t>
      </w:r>
      <w:r w:rsidRPr="00635146">
        <w:rPr>
          <w:b/>
          <w:bCs/>
        </w:rPr>
        <w:t>, находящихся на дистанцион</w:t>
      </w:r>
      <w:r>
        <w:rPr>
          <w:b/>
          <w:bCs/>
        </w:rPr>
        <w:t>ном и электронном обучении на 13</w:t>
      </w:r>
      <w:r w:rsidRPr="00635146">
        <w:rPr>
          <w:b/>
          <w:bCs/>
        </w:rPr>
        <w:t>.04.</w:t>
      </w:r>
      <w:r w:rsidRPr="001B3CC1">
        <w:rPr>
          <w:b/>
          <w:bCs/>
        </w:rPr>
        <w:t xml:space="preserve">2020          </w:t>
      </w:r>
    </w:p>
    <w:p w:rsidR="001726AA" w:rsidRDefault="001726AA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3</w:t>
      </w:r>
    </w:p>
    <w:p w:rsidR="001726AA" w:rsidRPr="00521373" w:rsidRDefault="001726AA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4"/>
        <w:gridCol w:w="1025"/>
        <w:gridCol w:w="616"/>
        <w:gridCol w:w="822"/>
        <w:gridCol w:w="1535"/>
        <w:gridCol w:w="1152"/>
        <w:gridCol w:w="1406"/>
        <w:gridCol w:w="4232"/>
        <w:gridCol w:w="1114"/>
        <w:gridCol w:w="2336"/>
      </w:tblGrid>
      <w:tr w:rsidR="001726AA">
        <w:tc>
          <w:tcPr>
            <w:tcW w:w="0" w:type="auto"/>
          </w:tcPr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1726AA" w:rsidRDefault="001726AA" w:rsidP="002200F0">
            <w:pPr>
              <w:jc w:val="center"/>
            </w:pP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Ф.И.О педагога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класс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дата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Тема урока</w:t>
            </w:r>
          </w:p>
        </w:tc>
        <w:tc>
          <w:tcPr>
            <w:tcW w:w="0" w:type="auto"/>
          </w:tcPr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(стр.,§)</w:t>
            </w:r>
          </w:p>
          <w:p w:rsidR="001726AA" w:rsidRDefault="001726AA" w:rsidP="002200F0">
            <w:pPr>
              <w:jc w:val="center"/>
            </w:pPr>
          </w:p>
        </w:tc>
        <w:tc>
          <w:tcPr>
            <w:tcW w:w="0" w:type="auto"/>
          </w:tcPr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00F0">
              <w:rPr>
                <w:sz w:val="22"/>
                <w:szCs w:val="22"/>
              </w:rPr>
              <w:t>Задания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00F0">
              <w:rPr>
                <w:sz w:val="22"/>
                <w:szCs w:val="22"/>
              </w:rPr>
              <w:t>для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00F0">
              <w:rPr>
                <w:sz w:val="22"/>
                <w:szCs w:val="22"/>
              </w:rPr>
              <w:t>дистанционного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00F0">
              <w:rPr>
                <w:sz w:val="22"/>
                <w:szCs w:val="22"/>
              </w:rPr>
              <w:t>обучения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200F0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0" w:type="auto"/>
          </w:tcPr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1726AA" w:rsidRDefault="001726AA" w:rsidP="002200F0">
            <w:pPr>
              <w:jc w:val="center"/>
            </w:pPr>
          </w:p>
        </w:tc>
        <w:tc>
          <w:tcPr>
            <w:tcW w:w="0" w:type="auto"/>
          </w:tcPr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1726AA" w:rsidRDefault="001726AA" w:rsidP="002200F0">
            <w:pPr>
              <w:jc w:val="center"/>
            </w:pPr>
          </w:p>
        </w:tc>
        <w:tc>
          <w:tcPr>
            <w:tcW w:w="0" w:type="auto"/>
          </w:tcPr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1726AA" w:rsidRDefault="001726AA" w:rsidP="002200F0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1726AA" w:rsidRPr="002200F0" w:rsidRDefault="001726AA" w:rsidP="002200F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1726AA" w:rsidRDefault="001726AA" w:rsidP="002200F0">
            <w:pPr>
              <w:jc w:val="center"/>
            </w:pPr>
          </w:p>
        </w:tc>
      </w:tr>
      <w:tr w:rsidR="001726AA">
        <w:trPr>
          <w:trHeight w:val="823"/>
        </w:trPr>
        <w:tc>
          <w:tcPr>
            <w:tcW w:w="0" w:type="auto"/>
          </w:tcPr>
          <w:p w:rsidR="001726AA" w:rsidRDefault="001726AA" w:rsidP="001100E5">
            <w:r>
              <w:t xml:space="preserve">Математика </w:t>
            </w:r>
          </w:p>
        </w:tc>
        <w:tc>
          <w:tcPr>
            <w:tcW w:w="0" w:type="auto"/>
          </w:tcPr>
          <w:p w:rsidR="001726AA" w:rsidRDefault="001726AA" w:rsidP="001100E5">
            <w:r>
              <w:t>Громадина С. Я.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726AA" w:rsidRDefault="001726AA" w:rsidP="001100E5">
            <w:r>
              <w:t>13.04.20</w:t>
            </w:r>
          </w:p>
        </w:tc>
        <w:tc>
          <w:tcPr>
            <w:tcW w:w="0" w:type="auto"/>
          </w:tcPr>
          <w:p w:rsidR="001726AA" w:rsidRDefault="001726AA" w:rsidP="00234AEF">
            <w:r>
              <w:t>Алгоритм вычитания трёхзначных чисел.</w:t>
            </w:r>
          </w:p>
        </w:tc>
        <w:tc>
          <w:tcPr>
            <w:tcW w:w="0" w:type="auto"/>
          </w:tcPr>
          <w:p w:rsidR="001726AA" w:rsidRDefault="001726AA" w:rsidP="001100E5">
            <w:r>
              <w:t>Учебник стр. 72</w:t>
            </w:r>
          </w:p>
        </w:tc>
        <w:tc>
          <w:tcPr>
            <w:tcW w:w="0" w:type="auto"/>
          </w:tcPr>
          <w:p w:rsidR="001726AA" w:rsidRDefault="001726AA" w:rsidP="001100E5">
            <w:r>
              <w:t xml:space="preserve">Прочитать на стр. 72 алгоритм вычитания трёхзначных чисел, выполнить задания в тетради: </w:t>
            </w:r>
          </w:p>
          <w:p w:rsidR="001726AA" w:rsidRDefault="001726AA" w:rsidP="001100E5">
            <w:r>
              <w:t>1 (устно), 2, 3,4, 6, 7.</w:t>
            </w:r>
          </w:p>
        </w:tc>
        <w:tc>
          <w:tcPr>
            <w:tcW w:w="0" w:type="auto"/>
          </w:tcPr>
          <w:p w:rsidR="001726AA" w:rsidRPr="002200F0" w:rsidRDefault="001726AA" w:rsidP="00F5186D">
            <w:pPr>
              <w:rPr>
                <w:lang w:eastAsia="en-US"/>
              </w:rPr>
            </w:pPr>
            <w:r>
              <w:t>Платформа Учи.ру.</w:t>
            </w:r>
            <w:hyperlink r:id="rId4" w:history="1">
              <w:r w:rsidRPr="002200F0">
                <w:rPr>
                  <w:rStyle w:val="Hyperlink"/>
                  <w:lang w:eastAsia="en-US"/>
                </w:rPr>
                <w:t>https://uchi.ru</w:t>
              </w:r>
            </w:hyperlink>
          </w:p>
          <w:p w:rsidR="001726AA" w:rsidRDefault="001726AA" w:rsidP="00F5186D">
            <w:r w:rsidRPr="009F749D">
              <w:t xml:space="preserve">3 </w:t>
            </w:r>
            <w:r>
              <w:t>класс, математика, карточки</w:t>
            </w:r>
          </w:p>
        </w:tc>
        <w:tc>
          <w:tcPr>
            <w:tcW w:w="0" w:type="auto"/>
          </w:tcPr>
          <w:p w:rsidR="001726AA" w:rsidRDefault="001726AA" w:rsidP="001100E5">
            <w:r>
              <w:t>До 15.04.2020 общение в чате</w:t>
            </w:r>
          </w:p>
        </w:tc>
        <w:tc>
          <w:tcPr>
            <w:tcW w:w="0" w:type="auto"/>
          </w:tcPr>
          <w:p w:rsidR="001726AA" w:rsidRPr="004A253C" w:rsidRDefault="001726AA" w:rsidP="001100E5">
            <w:hyperlink r:id="rId5" w:history="1">
              <w:r w:rsidRPr="002200F0">
                <w:rPr>
                  <w:rStyle w:val="Hyperlink"/>
                  <w:lang w:val="en-US"/>
                </w:rPr>
                <w:t>sgromadina</w:t>
              </w:r>
              <w:r w:rsidRPr="002200F0">
                <w:rPr>
                  <w:rStyle w:val="Hyperlink"/>
                </w:rPr>
                <w:t>@</w:t>
              </w:r>
              <w:r w:rsidRPr="002200F0">
                <w:rPr>
                  <w:rStyle w:val="Hyperlink"/>
                  <w:lang w:val="en-US"/>
                </w:rPr>
                <w:t>yandex</w:t>
              </w:r>
              <w:r w:rsidRPr="002200F0">
                <w:rPr>
                  <w:rStyle w:val="Hyperlink"/>
                </w:rPr>
                <w:t>.</w:t>
              </w:r>
              <w:r w:rsidRPr="002200F0">
                <w:rPr>
                  <w:rStyle w:val="Hyperlink"/>
                  <w:lang w:val="en-US"/>
                </w:rPr>
                <w:t>ru</w:t>
              </w:r>
            </w:hyperlink>
          </w:p>
          <w:p w:rsidR="001726AA" w:rsidRDefault="001726AA" w:rsidP="00CB39C5">
            <w:r>
              <w:t xml:space="preserve">группа в контакте </w:t>
            </w:r>
          </w:p>
          <w:p w:rsidR="001726AA" w:rsidRDefault="001726AA" w:rsidP="00CB39C5">
            <w:r>
              <w:t xml:space="preserve">3 класс п. Пяльма </w:t>
            </w:r>
          </w:p>
          <w:p w:rsidR="001726AA" w:rsidRDefault="001726AA" w:rsidP="00CB39C5">
            <w:hyperlink r:id="rId6" w:tgtFrame="_blank" w:history="1">
              <w:r w:rsidRPr="002200F0">
                <w:rPr>
                  <w:rStyle w:val="Hyperlink"/>
                </w:rPr>
                <w:t>https://vk.com/club147155790</w:t>
              </w:r>
            </w:hyperlink>
          </w:p>
        </w:tc>
      </w:tr>
      <w:tr w:rsidR="001726AA">
        <w:tc>
          <w:tcPr>
            <w:tcW w:w="0" w:type="auto"/>
          </w:tcPr>
          <w:p w:rsidR="001726AA" w:rsidRDefault="001726AA" w:rsidP="001100E5">
            <w:r>
              <w:t>Русский язык</w:t>
            </w:r>
          </w:p>
        </w:tc>
        <w:tc>
          <w:tcPr>
            <w:tcW w:w="0" w:type="auto"/>
          </w:tcPr>
          <w:p w:rsidR="001726AA" w:rsidRDefault="001726AA" w:rsidP="001100E5">
            <w:r>
              <w:t>Громадина С. Я.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726AA" w:rsidRDefault="001726AA" w:rsidP="001100E5">
            <w:r>
              <w:t>13.04.20</w:t>
            </w:r>
          </w:p>
        </w:tc>
        <w:tc>
          <w:tcPr>
            <w:tcW w:w="0" w:type="auto"/>
          </w:tcPr>
          <w:p w:rsidR="001726AA" w:rsidRDefault="001726AA" w:rsidP="001100E5">
            <w:r>
              <w:t>Число имён прилагательных.</w:t>
            </w:r>
          </w:p>
        </w:tc>
        <w:tc>
          <w:tcPr>
            <w:tcW w:w="0" w:type="auto"/>
          </w:tcPr>
          <w:p w:rsidR="001726AA" w:rsidRDefault="001726AA" w:rsidP="001100E5">
            <w:r>
              <w:t>Учебник: стр. 80</w:t>
            </w:r>
          </w:p>
        </w:tc>
        <w:tc>
          <w:tcPr>
            <w:tcW w:w="0" w:type="auto"/>
          </w:tcPr>
          <w:p w:rsidR="001726AA" w:rsidRDefault="001726AA" w:rsidP="00230B81">
            <w:r>
              <w:t>Стр. 80 упр. 139 (списать, вставить пропущенные буквы и имена прилагательные в нужном числе);  упр. 140 (по заданию); упр. 141 (по заданию)</w:t>
            </w:r>
          </w:p>
        </w:tc>
        <w:tc>
          <w:tcPr>
            <w:tcW w:w="0" w:type="auto"/>
          </w:tcPr>
          <w:p w:rsidR="001726AA" w:rsidRPr="002200F0" w:rsidRDefault="001726AA" w:rsidP="00F5186D">
            <w:pPr>
              <w:rPr>
                <w:lang w:eastAsia="en-US"/>
              </w:rPr>
            </w:pPr>
            <w:r>
              <w:t xml:space="preserve">Платформа Учи.ру. </w:t>
            </w:r>
            <w:hyperlink r:id="rId7" w:history="1">
              <w:r w:rsidRPr="002200F0">
                <w:rPr>
                  <w:rStyle w:val="Hyperlink"/>
                  <w:lang w:eastAsia="en-US"/>
                </w:rPr>
                <w:t>https://uchi.ru</w:t>
              </w:r>
            </w:hyperlink>
          </w:p>
          <w:p w:rsidR="001726AA" w:rsidRDefault="001726AA" w:rsidP="00F5186D">
            <w:r w:rsidRPr="009F749D">
              <w:t xml:space="preserve">3 </w:t>
            </w:r>
            <w:r>
              <w:t>класс, русский язык, карточки</w:t>
            </w:r>
          </w:p>
        </w:tc>
        <w:tc>
          <w:tcPr>
            <w:tcW w:w="0" w:type="auto"/>
          </w:tcPr>
          <w:p w:rsidR="001726AA" w:rsidRDefault="001726AA" w:rsidP="001100E5">
            <w:r>
              <w:t>До 15.04.2020 общение в чате</w:t>
            </w:r>
          </w:p>
        </w:tc>
        <w:tc>
          <w:tcPr>
            <w:tcW w:w="0" w:type="auto"/>
          </w:tcPr>
          <w:p w:rsidR="001726AA" w:rsidRPr="00234AEF" w:rsidRDefault="001726AA" w:rsidP="001100E5">
            <w:hyperlink r:id="rId8" w:history="1">
              <w:r w:rsidRPr="002200F0">
                <w:rPr>
                  <w:rStyle w:val="Hyperlink"/>
                  <w:lang w:val="en-US"/>
                </w:rPr>
                <w:t>sgromadina</w:t>
              </w:r>
              <w:r w:rsidRPr="002200F0">
                <w:rPr>
                  <w:rStyle w:val="Hyperlink"/>
                </w:rPr>
                <w:t>@</w:t>
              </w:r>
              <w:r w:rsidRPr="002200F0">
                <w:rPr>
                  <w:rStyle w:val="Hyperlink"/>
                  <w:lang w:val="en-US"/>
                </w:rPr>
                <w:t>yandex</w:t>
              </w:r>
              <w:r w:rsidRPr="002200F0">
                <w:rPr>
                  <w:rStyle w:val="Hyperlink"/>
                </w:rPr>
                <w:t>.</w:t>
              </w:r>
              <w:r w:rsidRPr="002200F0">
                <w:rPr>
                  <w:rStyle w:val="Hyperlink"/>
                  <w:lang w:val="en-US"/>
                </w:rPr>
                <w:t>ru</w:t>
              </w:r>
            </w:hyperlink>
          </w:p>
          <w:p w:rsidR="001726AA" w:rsidRDefault="001726AA" w:rsidP="00F7313B">
            <w:r>
              <w:t xml:space="preserve">группа в контакте </w:t>
            </w:r>
          </w:p>
          <w:p w:rsidR="001726AA" w:rsidRDefault="001726AA" w:rsidP="00F7313B">
            <w:r>
              <w:t xml:space="preserve">3 класс п. Пяльма </w:t>
            </w:r>
          </w:p>
          <w:p w:rsidR="001726AA" w:rsidRDefault="001726AA" w:rsidP="00F7313B">
            <w:hyperlink r:id="rId9" w:tgtFrame="_blank" w:history="1">
              <w:r w:rsidRPr="002200F0">
                <w:rPr>
                  <w:rStyle w:val="Hyperlink"/>
                </w:rPr>
                <w:t>https://vk.com/club147155790</w:t>
              </w:r>
            </w:hyperlink>
          </w:p>
        </w:tc>
      </w:tr>
      <w:tr w:rsidR="001726AA">
        <w:trPr>
          <w:trHeight w:val="983"/>
        </w:trPr>
        <w:tc>
          <w:tcPr>
            <w:tcW w:w="0" w:type="auto"/>
          </w:tcPr>
          <w:p w:rsidR="001726AA" w:rsidRDefault="001726AA" w:rsidP="001100E5">
            <w:r>
              <w:t>чтение</w:t>
            </w:r>
          </w:p>
        </w:tc>
        <w:tc>
          <w:tcPr>
            <w:tcW w:w="0" w:type="auto"/>
          </w:tcPr>
          <w:p w:rsidR="001726AA" w:rsidRDefault="001726AA" w:rsidP="001100E5">
            <w:r>
              <w:t>Громадина С. Я.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726AA" w:rsidRDefault="001726AA" w:rsidP="001100E5">
            <w:r>
              <w:t>13.04.20</w:t>
            </w:r>
          </w:p>
        </w:tc>
        <w:tc>
          <w:tcPr>
            <w:tcW w:w="0" w:type="auto"/>
          </w:tcPr>
          <w:p w:rsidR="001726AA" w:rsidRDefault="001726AA" w:rsidP="001100E5">
            <w:r>
              <w:t>Н.Н. Носов «Телефон». Особенности юмористического рассказа. Анализ заголовка.</w:t>
            </w:r>
          </w:p>
        </w:tc>
        <w:tc>
          <w:tcPr>
            <w:tcW w:w="0" w:type="auto"/>
          </w:tcPr>
          <w:p w:rsidR="001726AA" w:rsidRDefault="001726AA" w:rsidP="001100E5">
            <w:r>
              <w:t>Учебник: стр. 170 - 172</w:t>
            </w:r>
          </w:p>
        </w:tc>
        <w:tc>
          <w:tcPr>
            <w:tcW w:w="0" w:type="auto"/>
          </w:tcPr>
          <w:p w:rsidR="001726AA" w:rsidRDefault="001726AA" w:rsidP="0052472D">
            <w:r>
              <w:t>Выразительное чтение текста по ролям.</w:t>
            </w:r>
          </w:p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>
            <w:r>
              <w:t>До 14.04.2020 общение в чате</w:t>
            </w:r>
          </w:p>
        </w:tc>
        <w:tc>
          <w:tcPr>
            <w:tcW w:w="0" w:type="auto"/>
          </w:tcPr>
          <w:p w:rsidR="001726AA" w:rsidRPr="00786A9B" w:rsidRDefault="001726AA" w:rsidP="001100E5">
            <w:hyperlink r:id="rId10" w:history="1">
              <w:r w:rsidRPr="002200F0">
                <w:rPr>
                  <w:rStyle w:val="Hyperlink"/>
                  <w:lang w:val="en-US"/>
                </w:rPr>
                <w:t>sgromadina</w:t>
              </w:r>
              <w:r w:rsidRPr="002200F0">
                <w:rPr>
                  <w:rStyle w:val="Hyperlink"/>
                </w:rPr>
                <w:t>@</w:t>
              </w:r>
              <w:r w:rsidRPr="002200F0">
                <w:rPr>
                  <w:rStyle w:val="Hyperlink"/>
                  <w:lang w:val="en-US"/>
                </w:rPr>
                <w:t>yandex</w:t>
              </w:r>
              <w:r w:rsidRPr="002200F0">
                <w:rPr>
                  <w:rStyle w:val="Hyperlink"/>
                </w:rPr>
                <w:t>.</w:t>
              </w:r>
              <w:r w:rsidRPr="002200F0">
                <w:rPr>
                  <w:rStyle w:val="Hyperlink"/>
                  <w:lang w:val="en-US"/>
                </w:rPr>
                <w:t>ru</w:t>
              </w:r>
            </w:hyperlink>
          </w:p>
          <w:p w:rsidR="001726AA" w:rsidRDefault="001726AA" w:rsidP="00AE550E">
            <w:r>
              <w:t xml:space="preserve">группа в контакте  </w:t>
            </w:r>
          </w:p>
          <w:p w:rsidR="001726AA" w:rsidRDefault="001726AA" w:rsidP="00AE550E">
            <w:r>
              <w:t xml:space="preserve">3 класс п. Пяльма </w:t>
            </w:r>
          </w:p>
          <w:p w:rsidR="001726AA" w:rsidRDefault="001726AA" w:rsidP="00AE550E">
            <w:hyperlink r:id="rId11" w:tgtFrame="_blank" w:history="1">
              <w:r w:rsidRPr="002200F0">
                <w:rPr>
                  <w:rStyle w:val="Hyperlink"/>
                </w:rPr>
                <w:t>https://vk.com/club147155790</w:t>
              </w:r>
            </w:hyperlink>
          </w:p>
          <w:p w:rsidR="001726AA" w:rsidRPr="00AE550E" w:rsidRDefault="001726AA" w:rsidP="001100E5"/>
          <w:p w:rsidR="001726AA" w:rsidRDefault="001726AA" w:rsidP="001100E5"/>
        </w:tc>
      </w:tr>
      <w:tr w:rsidR="001726AA">
        <w:tc>
          <w:tcPr>
            <w:tcW w:w="0" w:type="auto"/>
          </w:tcPr>
          <w:p w:rsidR="001726AA" w:rsidRDefault="001726AA" w:rsidP="001100E5">
            <w:r>
              <w:t>Физическая культура</w:t>
            </w:r>
          </w:p>
        </w:tc>
        <w:tc>
          <w:tcPr>
            <w:tcW w:w="0" w:type="auto"/>
          </w:tcPr>
          <w:p w:rsidR="001726AA" w:rsidRDefault="001726AA" w:rsidP="001100E5">
            <w:r>
              <w:t>Громадина С. Я.</w:t>
            </w:r>
          </w:p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:rsidR="001726AA" w:rsidRDefault="001726AA" w:rsidP="001100E5">
            <w:r>
              <w:t>13.04.20</w:t>
            </w:r>
          </w:p>
        </w:tc>
        <w:tc>
          <w:tcPr>
            <w:tcW w:w="0" w:type="auto"/>
          </w:tcPr>
          <w:p w:rsidR="001726AA" w:rsidRDefault="001726AA" w:rsidP="001100E5">
            <w:r>
              <w:t>Бросок снизу. Передача и ведение.</w:t>
            </w:r>
          </w:p>
        </w:tc>
        <w:tc>
          <w:tcPr>
            <w:tcW w:w="0" w:type="auto"/>
          </w:tcPr>
          <w:p w:rsidR="001726AA" w:rsidRDefault="001726AA" w:rsidP="001100E5">
            <w:r>
              <w:t xml:space="preserve">Приложение </w:t>
            </w:r>
          </w:p>
        </w:tc>
        <w:tc>
          <w:tcPr>
            <w:tcW w:w="0" w:type="auto"/>
          </w:tcPr>
          <w:p w:rsidR="001726AA" w:rsidRDefault="001726AA" w:rsidP="003D5B66">
            <w:r>
              <w:t>Прочитать теорию ведения мяча. Рассмотреть примеры и задания тренировочного модуля.</w:t>
            </w:r>
          </w:p>
        </w:tc>
        <w:tc>
          <w:tcPr>
            <w:tcW w:w="0" w:type="auto"/>
          </w:tcPr>
          <w:p w:rsidR="001726AA" w:rsidRDefault="001726AA" w:rsidP="001100E5">
            <w:hyperlink r:id="rId12" w:history="1">
              <w:r w:rsidRPr="002200F0">
                <w:rPr>
                  <w:rStyle w:val="Hyperlink"/>
                </w:rPr>
                <w:t>https://resh.edu.ru/subject/lesson/4465/main/224290/</w:t>
              </w:r>
            </w:hyperlink>
            <w:r>
              <w:t>урок «Ведение баскетбольного мяча». Прослушать и просмотреть теорию, пройти тренировочные задания и решить контрольные задания.</w:t>
            </w:r>
          </w:p>
        </w:tc>
        <w:tc>
          <w:tcPr>
            <w:tcW w:w="0" w:type="auto"/>
          </w:tcPr>
          <w:p w:rsidR="001726AA" w:rsidRDefault="001726AA" w:rsidP="001100E5">
            <w:r>
              <w:t>До 14.04.2020 общение в чате</w:t>
            </w:r>
          </w:p>
        </w:tc>
        <w:tc>
          <w:tcPr>
            <w:tcW w:w="0" w:type="auto"/>
          </w:tcPr>
          <w:p w:rsidR="001726AA" w:rsidRDefault="001726AA" w:rsidP="00FE590E">
            <w:hyperlink r:id="rId13" w:history="1">
              <w:r w:rsidRPr="002200F0">
                <w:rPr>
                  <w:rStyle w:val="Hyperlink"/>
                  <w:lang w:val="en-US"/>
                </w:rPr>
                <w:t>sgromadina</w:t>
              </w:r>
              <w:r w:rsidRPr="002200F0">
                <w:rPr>
                  <w:rStyle w:val="Hyperlink"/>
                </w:rPr>
                <w:t>@</w:t>
              </w:r>
              <w:r w:rsidRPr="002200F0">
                <w:rPr>
                  <w:rStyle w:val="Hyperlink"/>
                  <w:lang w:val="en-US"/>
                </w:rPr>
                <w:t>yandex</w:t>
              </w:r>
              <w:r w:rsidRPr="002200F0">
                <w:rPr>
                  <w:rStyle w:val="Hyperlink"/>
                </w:rPr>
                <w:t>.ru</w:t>
              </w:r>
            </w:hyperlink>
          </w:p>
          <w:p w:rsidR="001726AA" w:rsidRDefault="001726AA" w:rsidP="00FE590E">
            <w:bookmarkStart w:id="0" w:name="_GoBack"/>
            <w:bookmarkEnd w:id="0"/>
            <w:r>
              <w:t xml:space="preserve">группа в контакте  </w:t>
            </w:r>
          </w:p>
          <w:p w:rsidR="001726AA" w:rsidRDefault="001726AA" w:rsidP="00FE590E">
            <w:r>
              <w:t xml:space="preserve">3 класс п. Пяльма </w:t>
            </w:r>
          </w:p>
          <w:p w:rsidR="001726AA" w:rsidRDefault="001726AA" w:rsidP="00A97287">
            <w:hyperlink r:id="rId14" w:tgtFrame="_blank" w:history="1">
              <w:r w:rsidRPr="002200F0">
                <w:rPr>
                  <w:rStyle w:val="Hyperlink"/>
                </w:rPr>
                <w:t>https://vk.com/club147155790</w:t>
              </w:r>
            </w:hyperlink>
          </w:p>
          <w:p w:rsidR="001726AA" w:rsidRDefault="001726AA" w:rsidP="001100E5"/>
        </w:tc>
      </w:tr>
      <w:tr w:rsidR="001726AA"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2200F0">
            <w:pPr>
              <w:jc w:val="center"/>
            </w:pPr>
          </w:p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1100E5"/>
        </w:tc>
        <w:tc>
          <w:tcPr>
            <w:tcW w:w="0" w:type="auto"/>
          </w:tcPr>
          <w:p w:rsidR="001726AA" w:rsidRDefault="001726AA" w:rsidP="00A97287"/>
        </w:tc>
      </w:tr>
    </w:tbl>
    <w:p w:rsidR="001726AA" w:rsidRDefault="001726AA"/>
    <w:sectPr w:rsidR="001726AA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0D4B"/>
    <w:rsid w:val="001100E5"/>
    <w:rsid w:val="001726AA"/>
    <w:rsid w:val="00197A0C"/>
    <w:rsid w:val="001B3CC1"/>
    <w:rsid w:val="002006F7"/>
    <w:rsid w:val="00207795"/>
    <w:rsid w:val="00213369"/>
    <w:rsid w:val="002200F0"/>
    <w:rsid w:val="00230B81"/>
    <w:rsid w:val="00234AEF"/>
    <w:rsid w:val="00294B44"/>
    <w:rsid w:val="002E3DF9"/>
    <w:rsid w:val="003221A0"/>
    <w:rsid w:val="00374E5D"/>
    <w:rsid w:val="003D5B66"/>
    <w:rsid w:val="004A253C"/>
    <w:rsid w:val="00521373"/>
    <w:rsid w:val="0052472D"/>
    <w:rsid w:val="0055046D"/>
    <w:rsid w:val="00635146"/>
    <w:rsid w:val="006C1FA1"/>
    <w:rsid w:val="00786A9B"/>
    <w:rsid w:val="009E2DA6"/>
    <w:rsid w:val="009E493D"/>
    <w:rsid w:val="009F749D"/>
    <w:rsid w:val="00A36157"/>
    <w:rsid w:val="00A97287"/>
    <w:rsid w:val="00AE550E"/>
    <w:rsid w:val="00B00D4B"/>
    <w:rsid w:val="00CB39C5"/>
    <w:rsid w:val="00EB159C"/>
    <w:rsid w:val="00F5186D"/>
    <w:rsid w:val="00F7313B"/>
    <w:rsid w:val="00FE40D3"/>
    <w:rsid w:val="00FE5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21373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521373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rsid w:val="00FE40D3"/>
    <w:rPr>
      <w:color w:val="auto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gromadina@yandex.ru" TargetMode="External"/><Relationship Id="rId13" Type="http://schemas.openxmlformats.org/officeDocument/2006/relationships/hyperlink" Target="mailto:sgromadina@yandex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chi.ru" TargetMode="External"/><Relationship Id="rId12" Type="http://schemas.openxmlformats.org/officeDocument/2006/relationships/hyperlink" Target="https://resh.edu.ru/subject/lesson/4465/main/224290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club147155790" TargetMode="External"/><Relationship Id="rId11" Type="http://schemas.openxmlformats.org/officeDocument/2006/relationships/hyperlink" Target="https://vk.com/club147155790" TargetMode="External"/><Relationship Id="rId5" Type="http://schemas.openxmlformats.org/officeDocument/2006/relationships/hyperlink" Target="mailto:sgromadina@yandex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sgromadina@yandex.ru" TargetMode="External"/><Relationship Id="rId4" Type="http://schemas.openxmlformats.org/officeDocument/2006/relationships/hyperlink" Target="https://uchi.ru" TargetMode="External"/><Relationship Id="rId9" Type="http://schemas.openxmlformats.org/officeDocument/2006/relationships/hyperlink" Target="https://vk.com/club147155790" TargetMode="External"/><Relationship Id="rId14" Type="http://schemas.openxmlformats.org/officeDocument/2006/relationships/hyperlink" Target="https://vk.com/club14715579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733</TotalTime>
  <Pages>2</Pages>
  <Words>365</Words>
  <Characters>2082</Characters>
  <Application>Microsoft Office Outlook</Application>
  <DocSecurity>0</DocSecurity>
  <Lines>0</Lines>
  <Paragraphs>0</Paragraphs>
  <ScaleCrop>false</ScaleCrop>
  <Company>МОУ СОШ п. Пяльма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НШ4</cp:lastModifiedBy>
  <cp:revision>12</cp:revision>
  <dcterms:created xsi:type="dcterms:W3CDTF">2020-04-05T20:19:00Z</dcterms:created>
  <dcterms:modified xsi:type="dcterms:W3CDTF">2020-04-12T08:31:00Z</dcterms:modified>
</cp:coreProperties>
</file>